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F78F8" w14:textId="77777777" w:rsidR="002805D9" w:rsidRDefault="002805D9" w:rsidP="00A828EC">
      <w:pPr>
        <w:tabs>
          <w:tab w:val="left" w:pos="6660"/>
        </w:tabs>
        <w:jc w:val="center"/>
        <w:rPr>
          <w:rFonts w:ascii="Times New Roman" w:hAnsi="Times New Roman"/>
          <w:b/>
          <w:i/>
        </w:rPr>
      </w:pPr>
    </w:p>
    <w:p w14:paraId="6100A9F1" w14:textId="32F24D28" w:rsidR="002E5E1F" w:rsidRPr="001F7E62" w:rsidRDefault="001F7E62" w:rsidP="002E5E1F">
      <w:pPr>
        <w:pStyle w:val="NoSpacing"/>
        <w:rPr>
          <w:b/>
          <w:sz w:val="24"/>
          <w:szCs w:val="24"/>
        </w:rPr>
      </w:pPr>
      <w:r w:rsidRPr="001F7E62">
        <w:rPr>
          <w:b/>
          <w:sz w:val="24"/>
          <w:szCs w:val="24"/>
        </w:rPr>
        <w:t>Custom Whole Beef Price Sheet</w:t>
      </w:r>
      <w:r w:rsidR="005234F6">
        <w:rPr>
          <w:b/>
          <w:sz w:val="24"/>
          <w:szCs w:val="24"/>
        </w:rPr>
        <w:tab/>
      </w:r>
      <w:r w:rsidR="005234F6">
        <w:rPr>
          <w:b/>
          <w:sz w:val="24"/>
          <w:szCs w:val="24"/>
        </w:rPr>
        <w:tab/>
        <w:t>Whole</w:t>
      </w:r>
      <w:r w:rsidR="005234F6">
        <w:rPr>
          <w:b/>
          <w:sz w:val="24"/>
          <w:szCs w:val="24"/>
        </w:rPr>
        <w:tab/>
      </w:r>
      <w:r w:rsidR="005234F6">
        <w:rPr>
          <w:b/>
          <w:sz w:val="24"/>
          <w:szCs w:val="24"/>
        </w:rPr>
        <w:tab/>
        <w:t>Half</w:t>
      </w:r>
      <w:r w:rsidR="005234F6">
        <w:rPr>
          <w:b/>
          <w:sz w:val="24"/>
          <w:szCs w:val="24"/>
        </w:rPr>
        <w:tab/>
      </w:r>
      <w:r w:rsidR="005234F6">
        <w:rPr>
          <w:b/>
          <w:sz w:val="24"/>
          <w:szCs w:val="24"/>
        </w:rPr>
        <w:tab/>
        <w:t>Quarter</w:t>
      </w:r>
    </w:p>
    <w:p w14:paraId="7184794F" w14:textId="0C9B7E73" w:rsidR="001F7E62" w:rsidRDefault="001F7E62" w:rsidP="002E5E1F">
      <w:pPr>
        <w:pStyle w:val="NoSpacing"/>
      </w:pPr>
      <w:r>
        <w:t>Animal Cost</w:t>
      </w:r>
      <w:r w:rsidR="00295C90">
        <w:t xml:space="preserve">: </w:t>
      </w:r>
      <w:r w:rsidR="00FC2CF9">
        <w:t>Average</w:t>
      </w:r>
      <w:r w:rsidR="00295C90">
        <w:t xml:space="preserve"> Live W</w:t>
      </w:r>
      <w:r>
        <w:t xml:space="preserve">eight </w:t>
      </w:r>
      <w:r w:rsidR="00295C90">
        <w:t>1,</w:t>
      </w:r>
      <w:r w:rsidR="001E01CD">
        <w:t>350</w:t>
      </w:r>
      <w:r w:rsidR="0057055C">
        <w:t>.00</w:t>
      </w:r>
      <w:r>
        <w:t xml:space="preserve">   </w:t>
      </w:r>
      <w:r w:rsidR="00453D89">
        <w:t xml:space="preserve">      </w:t>
      </w:r>
      <w:r>
        <w:t xml:space="preserve"> $</w:t>
      </w:r>
      <w:r w:rsidR="0057055C">
        <w:t>2,</w:t>
      </w:r>
      <w:r w:rsidR="001F7046">
        <w:t>900</w:t>
      </w:r>
      <w:r w:rsidR="0057055C">
        <w:t>.00</w:t>
      </w:r>
      <w:r w:rsidR="005234F6">
        <w:tab/>
        <w:t>1,</w:t>
      </w:r>
      <w:r w:rsidR="001F7046">
        <w:t>500</w:t>
      </w:r>
      <w:r w:rsidR="000F7F10">
        <w:t>.00</w:t>
      </w:r>
      <w:r w:rsidR="005234F6">
        <w:tab/>
      </w:r>
      <w:r w:rsidR="005248EC">
        <w:t>7</w:t>
      </w:r>
      <w:r w:rsidR="001F7046">
        <w:t>5</w:t>
      </w:r>
      <w:r w:rsidR="005248EC">
        <w:t>4</w:t>
      </w:r>
      <w:r w:rsidR="00823E01">
        <w:t>.0</w:t>
      </w:r>
      <w:r w:rsidR="000F7F10">
        <w:t>0</w:t>
      </w:r>
    </w:p>
    <w:p w14:paraId="022EC816" w14:textId="387763E0" w:rsidR="001F7E62" w:rsidRDefault="00295C90" w:rsidP="002E5E1F">
      <w:pPr>
        <w:pStyle w:val="NoSpacing"/>
        <w:rPr>
          <w:u w:val="single"/>
        </w:rPr>
      </w:pPr>
      <w:r>
        <w:t xml:space="preserve">Approximate Processing Cost </w:t>
      </w:r>
      <w:r w:rsidR="00786845">
        <w:t xml:space="preserve">     </w:t>
      </w:r>
      <w:r>
        <w:tab/>
        <w:t xml:space="preserve">              </w:t>
      </w:r>
      <w:r w:rsidR="001F7E62" w:rsidRPr="00453D89">
        <w:rPr>
          <w:u w:val="single"/>
        </w:rPr>
        <w:t xml:space="preserve"> $</w:t>
      </w:r>
      <w:r w:rsidR="00823E01">
        <w:rPr>
          <w:u w:val="single"/>
        </w:rPr>
        <w:t>995</w:t>
      </w:r>
      <w:r w:rsidR="001F7E62" w:rsidRPr="00453D89">
        <w:rPr>
          <w:u w:val="single"/>
        </w:rPr>
        <w:t>.0</w:t>
      </w:r>
      <w:r w:rsidR="005234F6">
        <w:rPr>
          <w:u w:val="single"/>
        </w:rPr>
        <w:t>0</w:t>
      </w:r>
      <w:r w:rsidR="005830EE">
        <w:t xml:space="preserve">                </w:t>
      </w:r>
      <w:r w:rsidR="00823E01">
        <w:rPr>
          <w:u w:val="single"/>
        </w:rPr>
        <w:t>500</w:t>
      </w:r>
      <w:r w:rsidR="005830EE" w:rsidRPr="005830EE">
        <w:rPr>
          <w:u w:val="single"/>
        </w:rPr>
        <w:t>.00</w:t>
      </w:r>
      <w:r w:rsidR="005830EE" w:rsidRPr="005830EE">
        <w:rPr>
          <w:u w:val="single"/>
        </w:rPr>
        <w:tab/>
      </w:r>
      <w:r w:rsidR="005830EE">
        <w:tab/>
      </w:r>
      <w:r w:rsidR="00976242">
        <w:rPr>
          <w:u w:val="single"/>
        </w:rPr>
        <w:t>2</w:t>
      </w:r>
      <w:r w:rsidR="00823E01">
        <w:rPr>
          <w:u w:val="single"/>
        </w:rPr>
        <w:t>60</w:t>
      </w:r>
      <w:r w:rsidR="005830EE" w:rsidRPr="005830EE">
        <w:rPr>
          <w:u w:val="single"/>
        </w:rPr>
        <w:t>.00</w:t>
      </w:r>
      <w:r w:rsidR="005830EE">
        <w:rPr>
          <w:u w:val="single"/>
        </w:rPr>
        <w:tab/>
      </w:r>
    </w:p>
    <w:p w14:paraId="3811CA86" w14:textId="5E6C6D69" w:rsidR="00786845" w:rsidRPr="005830EE" w:rsidRDefault="00786845" w:rsidP="002E5E1F">
      <w:pPr>
        <w:pStyle w:val="NoSpacing"/>
        <w:rPr>
          <w:u w:val="single"/>
        </w:rPr>
      </w:pPr>
      <w:r>
        <w:rPr>
          <w:u w:val="single"/>
        </w:rPr>
        <w:t>(Paid to processor)</w:t>
      </w:r>
    </w:p>
    <w:p w14:paraId="57BE952F" w14:textId="6963A1C4" w:rsidR="001F7E62" w:rsidRDefault="00295C90" w:rsidP="002E5E1F">
      <w:pPr>
        <w:pStyle w:val="NoSpacing"/>
      </w:pPr>
      <w:r>
        <w:t>Total</w:t>
      </w:r>
      <w:r w:rsidR="00FC2CF9">
        <w:t xml:space="preserve"> Approximate</w:t>
      </w:r>
      <w:r>
        <w:t xml:space="preserve"> Cost </w:t>
      </w:r>
      <w:r>
        <w:tab/>
      </w:r>
      <w:r>
        <w:tab/>
      </w:r>
      <w:r>
        <w:tab/>
        <w:t xml:space="preserve">            </w:t>
      </w:r>
      <w:r w:rsidR="001F7E62">
        <w:t>$</w:t>
      </w:r>
      <w:r w:rsidR="00823E01">
        <w:t>3,</w:t>
      </w:r>
      <w:r w:rsidR="005248EC">
        <w:t>8</w:t>
      </w:r>
      <w:r w:rsidR="001F7046">
        <w:t>95</w:t>
      </w:r>
      <w:r w:rsidR="0057055C">
        <w:t>.00</w:t>
      </w:r>
      <w:r w:rsidR="005830EE">
        <w:tab/>
        <w:t>$</w:t>
      </w:r>
      <w:r w:rsidR="001F7046">
        <w:t>2000</w:t>
      </w:r>
      <w:r w:rsidR="005830EE">
        <w:t>.</w:t>
      </w:r>
      <w:r w:rsidR="000F7F10">
        <w:t>0</w:t>
      </w:r>
      <w:r w:rsidR="005830EE">
        <w:t>0</w:t>
      </w:r>
      <w:r w:rsidR="005830EE">
        <w:tab/>
        <w:t>$</w:t>
      </w:r>
      <w:r w:rsidR="00E34348">
        <w:t>10</w:t>
      </w:r>
      <w:r w:rsidR="001F7046">
        <w:t>1</w:t>
      </w:r>
      <w:r w:rsidR="005248EC">
        <w:t>4</w:t>
      </w:r>
      <w:r w:rsidR="00823E01">
        <w:t>.0</w:t>
      </w:r>
      <w:r w:rsidR="000F7F10">
        <w:t>0</w:t>
      </w:r>
    </w:p>
    <w:p w14:paraId="456E17D3" w14:textId="77777777" w:rsidR="001F7E62" w:rsidRDefault="00453D89" w:rsidP="002E5E1F">
      <w:pPr>
        <w:pStyle w:val="NoSpacing"/>
      </w:pPr>
      <w:r>
        <w:tab/>
      </w:r>
      <w:r>
        <w:tab/>
      </w:r>
      <w:r>
        <w:tab/>
      </w:r>
      <w:r>
        <w:tab/>
      </w:r>
      <w:r>
        <w:tab/>
      </w:r>
      <w:r>
        <w:tab/>
      </w:r>
    </w:p>
    <w:p w14:paraId="2B94CBC6" w14:textId="6391EE90" w:rsidR="001F7E62" w:rsidRDefault="001F7E62" w:rsidP="002E5E1F">
      <w:pPr>
        <w:pStyle w:val="NoSpacing"/>
      </w:pPr>
      <w:r>
        <w:t xml:space="preserve">Packaged meat received </w:t>
      </w:r>
      <w:r>
        <w:tab/>
      </w:r>
      <w:r>
        <w:tab/>
      </w:r>
      <w:r>
        <w:tab/>
      </w:r>
      <w:r w:rsidR="002C7515">
        <w:t>5</w:t>
      </w:r>
      <w:r w:rsidR="007A17DA">
        <w:t>6</w:t>
      </w:r>
      <w:r w:rsidR="002C7515">
        <w:t>0</w:t>
      </w:r>
      <w:r>
        <w:t xml:space="preserve"> </w:t>
      </w:r>
      <w:proofErr w:type="spellStart"/>
      <w:r>
        <w:t>lbs</w:t>
      </w:r>
      <w:proofErr w:type="spellEnd"/>
      <w:r w:rsidR="002C7515">
        <w:tab/>
      </w:r>
      <w:r w:rsidR="002C7515">
        <w:tab/>
        <w:t>2</w:t>
      </w:r>
      <w:r w:rsidR="007A17DA">
        <w:t>8</w:t>
      </w:r>
      <w:r w:rsidR="002C7515">
        <w:t>0</w:t>
      </w:r>
      <w:r w:rsidR="00894189">
        <w:t xml:space="preserve"> </w:t>
      </w:r>
      <w:proofErr w:type="spellStart"/>
      <w:r w:rsidR="00894189">
        <w:t>lbs</w:t>
      </w:r>
      <w:proofErr w:type="spellEnd"/>
      <w:r w:rsidR="002C7515">
        <w:tab/>
      </w:r>
      <w:r w:rsidR="002C7515">
        <w:tab/>
        <w:t>1</w:t>
      </w:r>
      <w:r w:rsidR="007A17DA">
        <w:t>40</w:t>
      </w:r>
      <w:r w:rsidR="00894189">
        <w:t xml:space="preserve"> </w:t>
      </w:r>
      <w:proofErr w:type="spellStart"/>
      <w:r w:rsidR="00894189">
        <w:t>lbs</w:t>
      </w:r>
      <w:proofErr w:type="spellEnd"/>
    </w:p>
    <w:p w14:paraId="065A47C5" w14:textId="77777777" w:rsidR="00295C90" w:rsidRDefault="00295C90" w:rsidP="002E5E1F">
      <w:pPr>
        <w:pStyle w:val="NoSpacing"/>
        <w:rPr>
          <w:u w:val="single"/>
        </w:rPr>
      </w:pPr>
    </w:p>
    <w:p w14:paraId="50800611" w14:textId="37D43966" w:rsidR="001F7E62" w:rsidRPr="00582968" w:rsidRDefault="00295C90" w:rsidP="002E5E1F">
      <w:pPr>
        <w:pStyle w:val="NoSpacing"/>
        <w:rPr>
          <w:u w:val="single"/>
        </w:rPr>
      </w:pPr>
      <w:r>
        <w:rPr>
          <w:u w:val="single"/>
        </w:rPr>
        <w:t xml:space="preserve">Common </w:t>
      </w:r>
      <w:r w:rsidR="001F7E62" w:rsidRPr="00295C90">
        <w:rPr>
          <w:u w:val="single"/>
        </w:rPr>
        <w:t>Cuts</w:t>
      </w:r>
      <w:r w:rsidR="00582968">
        <w:tab/>
      </w:r>
      <w:r w:rsidR="00582968">
        <w:tab/>
      </w:r>
      <w:r w:rsidR="00582968">
        <w:tab/>
      </w:r>
      <w:r w:rsidR="00582968">
        <w:tab/>
      </w:r>
      <w:r w:rsidR="00582968">
        <w:tab/>
      </w:r>
      <w:r w:rsidR="00582968" w:rsidRPr="00582968">
        <w:rPr>
          <w:u w:val="single"/>
        </w:rPr>
        <w:t>Whole</w:t>
      </w:r>
      <w:r w:rsidR="00582968" w:rsidRPr="00582968">
        <w:tab/>
      </w:r>
      <w:r w:rsidR="00582968" w:rsidRPr="00582968">
        <w:tab/>
      </w:r>
      <w:r w:rsidR="00582968">
        <w:rPr>
          <w:u w:val="single"/>
        </w:rPr>
        <w:t>Half</w:t>
      </w:r>
      <w:r w:rsidR="00582968" w:rsidRPr="00582968">
        <w:tab/>
      </w:r>
      <w:r w:rsidR="00582968" w:rsidRPr="00582968">
        <w:tab/>
      </w:r>
      <w:r w:rsidR="00582968">
        <w:rPr>
          <w:u w:val="single"/>
        </w:rPr>
        <w:t>Quarter</w:t>
      </w:r>
    </w:p>
    <w:p w14:paraId="5A75882D" w14:textId="0BC34756" w:rsidR="001F7E62" w:rsidRDefault="00A842D7" w:rsidP="002E5E1F">
      <w:pPr>
        <w:pStyle w:val="NoSpacing"/>
      </w:pPr>
      <w:r>
        <w:t xml:space="preserve">Chuck Roast </w:t>
      </w:r>
      <w:r>
        <w:tab/>
      </w:r>
      <w:r>
        <w:tab/>
      </w:r>
      <w:r>
        <w:tab/>
      </w:r>
      <w:r>
        <w:tab/>
      </w:r>
      <w:proofErr w:type="gramStart"/>
      <w:r>
        <w:tab/>
        <w:t xml:space="preserve">  </w:t>
      </w:r>
      <w:r w:rsidR="00563989">
        <w:t>24</w:t>
      </w:r>
      <w:proofErr w:type="gramEnd"/>
      <w:r w:rsidR="006124EA">
        <w:t xml:space="preserve"> </w:t>
      </w:r>
      <w:proofErr w:type="spellStart"/>
      <w:r w:rsidR="001F7E62">
        <w:t>lbs</w:t>
      </w:r>
      <w:proofErr w:type="spellEnd"/>
      <w:r w:rsidR="00582968">
        <w:tab/>
      </w:r>
      <w:r w:rsidR="00582968">
        <w:tab/>
      </w:r>
      <w:r w:rsidR="00CC1023">
        <w:t>12</w:t>
      </w:r>
      <w:r w:rsidR="00582968">
        <w:t xml:space="preserve"> </w:t>
      </w:r>
      <w:proofErr w:type="spellStart"/>
      <w:r w:rsidR="00582968">
        <w:t>lbs</w:t>
      </w:r>
      <w:proofErr w:type="spellEnd"/>
      <w:r w:rsidR="00582968">
        <w:tab/>
      </w:r>
      <w:r w:rsidR="00582968">
        <w:tab/>
      </w:r>
      <w:r w:rsidR="00CC1023">
        <w:t>6</w:t>
      </w:r>
      <w:r w:rsidR="00582968">
        <w:t xml:space="preserve"> </w:t>
      </w:r>
      <w:proofErr w:type="spellStart"/>
      <w:r w:rsidR="00582968">
        <w:t>lbs</w:t>
      </w:r>
      <w:proofErr w:type="spellEnd"/>
    </w:p>
    <w:p w14:paraId="69F6038E" w14:textId="20CBDDA3" w:rsidR="001F7E62" w:rsidRDefault="001F7E62" w:rsidP="002E5E1F">
      <w:pPr>
        <w:pStyle w:val="NoSpacing"/>
      </w:pPr>
      <w:r>
        <w:t>Arm Roast</w:t>
      </w:r>
      <w:r>
        <w:tab/>
      </w:r>
      <w:r>
        <w:tab/>
      </w:r>
      <w:r>
        <w:tab/>
      </w:r>
      <w:r>
        <w:tab/>
      </w:r>
      <w:proofErr w:type="gramStart"/>
      <w:r>
        <w:tab/>
      </w:r>
      <w:r w:rsidR="00453D89">
        <w:t xml:space="preserve">  </w:t>
      </w:r>
      <w:r w:rsidR="00563989">
        <w:t>15</w:t>
      </w:r>
      <w:proofErr w:type="gramEnd"/>
      <w:r>
        <w:t xml:space="preserve"> </w:t>
      </w:r>
      <w:proofErr w:type="spellStart"/>
      <w:r>
        <w:t>lbs</w:t>
      </w:r>
      <w:proofErr w:type="spellEnd"/>
      <w:r w:rsidR="00582968">
        <w:tab/>
      </w:r>
      <w:r w:rsidR="00582968">
        <w:tab/>
      </w:r>
      <w:r w:rsidR="00CC1023">
        <w:t>7</w:t>
      </w:r>
      <w:r w:rsidR="00582968">
        <w:t xml:space="preserve"> </w:t>
      </w:r>
      <w:proofErr w:type="spellStart"/>
      <w:r w:rsidR="00582968">
        <w:t>lbs</w:t>
      </w:r>
      <w:proofErr w:type="spellEnd"/>
      <w:r w:rsidR="00582968">
        <w:tab/>
      </w:r>
      <w:r w:rsidR="00582968">
        <w:tab/>
      </w:r>
      <w:r w:rsidR="00CC1023">
        <w:t>4</w:t>
      </w:r>
      <w:r w:rsidR="00582968">
        <w:t xml:space="preserve"> </w:t>
      </w:r>
      <w:proofErr w:type="spellStart"/>
      <w:r w:rsidR="00582968">
        <w:t>lbs</w:t>
      </w:r>
      <w:proofErr w:type="spellEnd"/>
    </w:p>
    <w:p w14:paraId="1DF35D4B" w14:textId="1689638B" w:rsidR="00453D89" w:rsidRDefault="00453D89" w:rsidP="002E5E1F">
      <w:pPr>
        <w:pStyle w:val="NoSpacing"/>
      </w:pPr>
      <w:r>
        <w:t>Rump Roast</w:t>
      </w:r>
      <w:r>
        <w:tab/>
      </w:r>
      <w:r>
        <w:tab/>
      </w:r>
      <w:r>
        <w:tab/>
      </w:r>
      <w:r>
        <w:tab/>
      </w:r>
      <w:proofErr w:type="gramStart"/>
      <w:r>
        <w:tab/>
        <w:t xml:space="preserve">  </w:t>
      </w:r>
      <w:r w:rsidR="00563989">
        <w:t>13</w:t>
      </w:r>
      <w:proofErr w:type="gramEnd"/>
      <w:r>
        <w:t xml:space="preserve"> </w:t>
      </w:r>
      <w:proofErr w:type="spellStart"/>
      <w:r>
        <w:t>lbs</w:t>
      </w:r>
      <w:proofErr w:type="spellEnd"/>
      <w:r w:rsidR="00582968">
        <w:tab/>
      </w:r>
      <w:r w:rsidR="00582968">
        <w:tab/>
      </w:r>
      <w:r w:rsidR="00CC1023">
        <w:t>7</w:t>
      </w:r>
      <w:r w:rsidR="00582968">
        <w:t xml:space="preserve"> </w:t>
      </w:r>
      <w:proofErr w:type="spellStart"/>
      <w:r w:rsidR="00582968">
        <w:t>lbs</w:t>
      </w:r>
      <w:proofErr w:type="spellEnd"/>
      <w:r w:rsidR="00582968">
        <w:tab/>
      </w:r>
      <w:r w:rsidR="00582968">
        <w:tab/>
      </w:r>
      <w:r w:rsidR="00CC1023">
        <w:t>3.5</w:t>
      </w:r>
      <w:r w:rsidR="00582968">
        <w:t xml:space="preserve"> </w:t>
      </w:r>
      <w:proofErr w:type="spellStart"/>
      <w:r w:rsidR="00582968">
        <w:t>lbs</w:t>
      </w:r>
      <w:proofErr w:type="spellEnd"/>
      <w:r w:rsidR="00582968">
        <w:tab/>
      </w:r>
    </w:p>
    <w:p w14:paraId="1C4EBFA5" w14:textId="7880B026" w:rsidR="00453D89" w:rsidRDefault="00295C90" w:rsidP="002E5E1F">
      <w:pPr>
        <w:pStyle w:val="NoSpacing"/>
      </w:pPr>
      <w:r>
        <w:t xml:space="preserve">Rib </w:t>
      </w:r>
      <w:r w:rsidR="00453D89">
        <w:t>Steak</w:t>
      </w:r>
      <w:r w:rsidR="00453D89">
        <w:tab/>
      </w:r>
      <w:r w:rsidR="00453D89">
        <w:tab/>
      </w:r>
      <w:r w:rsidR="00453D89">
        <w:tab/>
      </w:r>
      <w:r w:rsidR="00453D89">
        <w:tab/>
      </w:r>
      <w:r w:rsidR="00453D89">
        <w:tab/>
        <w:t xml:space="preserve"> </w:t>
      </w:r>
      <w:r w:rsidR="00563989">
        <w:t xml:space="preserve"> </w:t>
      </w:r>
      <w:r w:rsidR="0089543D">
        <w:t xml:space="preserve"> </w:t>
      </w:r>
      <w:r w:rsidR="00563989">
        <w:t>8</w:t>
      </w:r>
      <w:r w:rsidR="00453D89">
        <w:t xml:space="preserve"> </w:t>
      </w:r>
      <w:proofErr w:type="spellStart"/>
      <w:r w:rsidR="00453D89">
        <w:t>lbs</w:t>
      </w:r>
      <w:proofErr w:type="spellEnd"/>
      <w:r w:rsidR="00582968">
        <w:tab/>
      </w:r>
      <w:r w:rsidR="00582968">
        <w:tab/>
      </w:r>
      <w:r w:rsidR="00CC1023">
        <w:t>4</w:t>
      </w:r>
      <w:r w:rsidR="00582968">
        <w:t xml:space="preserve"> </w:t>
      </w:r>
      <w:proofErr w:type="spellStart"/>
      <w:r w:rsidR="00582968">
        <w:t>lbs</w:t>
      </w:r>
      <w:proofErr w:type="spellEnd"/>
      <w:r w:rsidR="00582968">
        <w:tab/>
      </w:r>
      <w:r w:rsidR="00582968">
        <w:tab/>
      </w:r>
      <w:r w:rsidR="00CC1023">
        <w:t>2</w:t>
      </w:r>
      <w:r w:rsidR="00582968">
        <w:t xml:space="preserve"> </w:t>
      </w:r>
      <w:proofErr w:type="spellStart"/>
      <w:r w:rsidR="00582968">
        <w:t>lbs</w:t>
      </w:r>
      <w:proofErr w:type="spellEnd"/>
      <w:r w:rsidR="00582968">
        <w:tab/>
      </w:r>
    </w:p>
    <w:p w14:paraId="141AD5AA" w14:textId="224141DC" w:rsidR="00453D89" w:rsidRDefault="00453D89" w:rsidP="002E5E1F">
      <w:pPr>
        <w:pStyle w:val="NoSpacing"/>
      </w:pPr>
      <w:r>
        <w:t>T-Bone Steak</w:t>
      </w:r>
      <w:r>
        <w:tab/>
      </w:r>
      <w:r>
        <w:tab/>
      </w:r>
      <w:r>
        <w:tab/>
      </w:r>
      <w:r>
        <w:tab/>
      </w:r>
      <w:r>
        <w:tab/>
        <w:t xml:space="preserve"> </w:t>
      </w:r>
      <w:r w:rsidR="00B53FAB">
        <w:t>24</w:t>
      </w:r>
      <w:r>
        <w:t xml:space="preserve"> </w:t>
      </w:r>
      <w:proofErr w:type="spellStart"/>
      <w:r>
        <w:t>lbs</w:t>
      </w:r>
      <w:proofErr w:type="spellEnd"/>
      <w:r w:rsidR="00582968">
        <w:tab/>
      </w:r>
      <w:r w:rsidR="00582968">
        <w:tab/>
        <w:t xml:space="preserve">12 </w:t>
      </w:r>
      <w:proofErr w:type="spellStart"/>
      <w:r w:rsidR="00582968">
        <w:t>lbs</w:t>
      </w:r>
      <w:proofErr w:type="spellEnd"/>
      <w:r w:rsidR="00582968">
        <w:tab/>
      </w:r>
      <w:r w:rsidR="00582968">
        <w:tab/>
      </w:r>
      <w:r w:rsidR="00CC1023">
        <w:t>6</w:t>
      </w:r>
      <w:r w:rsidR="00582968">
        <w:t xml:space="preserve"> </w:t>
      </w:r>
      <w:proofErr w:type="spellStart"/>
      <w:r w:rsidR="00582968">
        <w:t>lbs</w:t>
      </w:r>
      <w:proofErr w:type="spellEnd"/>
    </w:p>
    <w:p w14:paraId="6483A17D" w14:textId="03242E69" w:rsidR="00453D89" w:rsidRDefault="00453D89" w:rsidP="002E5E1F">
      <w:pPr>
        <w:pStyle w:val="NoSpacing"/>
      </w:pPr>
      <w:r>
        <w:t>Porterhouse Steak</w:t>
      </w:r>
      <w:r>
        <w:tab/>
      </w:r>
      <w:r>
        <w:tab/>
      </w:r>
      <w:r>
        <w:tab/>
      </w:r>
      <w:r>
        <w:tab/>
        <w:t xml:space="preserve"> </w:t>
      </w:r>
      <w:r w:rsidR="007B66B4">
        <w:t>14</w:t>
      </w:r>
      <w:r w:rsidR="00B53FAB">
        <w:t xml:space="preserve"> </w:t>
      </w:r>
      <w:proofErr w:type="spellStart"/>
      <w:r>
        <w:t>lbs</w:t>
      </w:r>
      <w:proofErr w:type="spellEnd"/>
      <w:r w:rsidR="008943BB">
        <w:tab/>
      </w:r>
      <w:r w:rsidR="008943BB">
        <w:tab/>
      </w:r>
      <w:r w:rsidR="00CC1023">
        <w:t>7</w:t>
      </w:r>
      <w:r w:rsidR="008943BB">
        <w:t xml:space="preserve"> </w:t>
      </w:r>
      <w:proofErr w:type="spellStart"/>
      <w:r w:rsidR="008943BB">
        <w:t>lbs</w:t>
      </w:r>
      <w:proofErr w:type="spellEnd"/>
      <w:r w:rsidR="008943BB">
        <w:tab/>
      </w:r>
      <w:r w:rsidR="008943BB">
        <w:tab/>
      </w:r>
      <w:r w:rsidR="00CC1023">
        <w:t>3</w:t>
      </w:r>
      <w:r w:rsidR="008943BB">
        <w:t xml:space="preserve">.5 </w:t>
      </w:r>
      <w:proofErr w:type="spellStart"/>
      <w:r w:rsidR="008943BB">
        <w:t>lbs</w:t>
      </w:r>
      <w:proofErr w:type="spellEnd"/>
    </w:p>
    <w:p w14:paraId="28D7243C" w14:textId="1E153475" w:rsidR="00453D89" w:rsidRDefault="007B66B4" w:rsidP="002E5E1F">
      <w:pPr>
        <w:pStyle w:val="NoSpacing"/>
      </w:pPr>
      <w:r>
        <w:t>Brisket</w:t>
      </w:r>
      <w:r>
        <w:tab/>
      </w:r>
      <w:r>
        <w:tab/>
      </w:r>
      <w:r w:rsidR="00453D89">
        <w:tab/>
      </w:r>
      <w:r w:rsidR="00453D89">
        <w:tab/>
      </w:r>
      <w:r w:rsidR="00453D89">
        <w:tab/>
      </w:r>
      <w:r w:rsidR="00453D89">
        <w:tab/>
        <w:t xml:space="preserve"> </w:t>
      </w:r>
      <w:r w:rsidR="00563989">
        <w:t>10</w:t>
      </w:r>
      <w:r w:rsidR="00B53FAB">
        <w:t xml:space="preserve"> </w:t>
      </w:r>
      <w:proofErr w:type="spellStart"/>
      <w:r w:rsidR="00453D89">
        <w:t>lbs</w:t>
      </w:r>
      <w:proofErr w:type="spellEnd"/>
      <w:r w:rsidR="00176E23">
        <w:tab/>
      </w:r>
      <w:r w:rsidR="00176E23">
        <w:tab/>
      </w:r>
      <w:r w:rsidR="00CC1023">
        <w:t>5</w:t>
      </w:r>
      <w:r w:rsidR="00176E23">
        <w:t xml:space="preserve"> </w:t>
      </w:r>
      <w:proofErr w:type="spellStart"/>
      <w:r w:rsidR="00176E23">
        <w:t>lbs</w:t>
      </w:r>
      <w:proofErr w:type="spellEnd"/>
      <w:r w:rsidR="00176E23">
        <w:tab/>
      </w:r>
      <w:r w:rsidR="00176E23">
        <w:tab/>
      </w:r>
      <w:r w:rsidR="00CC1023">
        <w:t>2</w:t>
      </w:r>
      <w:r w:rsidR="00176E23">
        <w:t xml:space="preserve">.5 </w:t>
      </w:r>
      <w:proofErr w:type="spellStart"/>
      <w:r w:rsidR="00176E23">
        <w:t>lbs</w:t>
      </w:r>
      <w:proofErr w:type="spellEnd"/>
    </w:p>
    <w:p w14:paraId="6095D3E2" w14:textId="05213141" w:rsidR="00453D89" w:rsidRDefault="00453D89" w:rsidP="002E5E1F">
      <w:pPr>
        <w:pStyle w:val="NoSpacing"/>
      </w:pPr>
      <w:r>
        <w:t>Top Round Steak</w:t>
      </w:r>
      <w:r>
        <w:tab/>
      </w:r>
      <w:r>
        <w:tab/>
      </w:r>
      <w:r>
        <w:tab/>
      </w:r>
      <w:r>
        <w:tab/>
        <w:t xml:space="preserve"> 1</w:t>
      </w:r>
      <w:r w:rsidR="007B66B4">
        <w:t>5</w:t>
      </w:r>
      <w:r>
        <w:t xml:space="preserve"> </w:t>
      </w:r>
      <w:proofErr w:type="spellStart"/>
      <w:r>
        <w:t>lbs</w:t>
      </w:r>
      <w:proofErr w:type="spellEnd"/>
      <w:r w:rsidR="00176E23">
        <w:tab/>
      </w:r>
      <w:r w:rsidR="00176E23">
        <w:tab/>
      </w:r>
      <w:r w:rsidR="00CC1023">
        <w:t>7</w:t>
      </w:r>
      <w:r w:rsidR="00176E23">
        <w:t xml:space="preserve"> </w:t>
      </w:r>
      <w:proofErr w:type="spellStart"/>
      <w:r w:rsidR="00176E23">
        <w:t>lbs</w:t>
      </w:r>
      <w:proofErr w:type="spellEnd"/>
      <w:r w:rsidR="00176E23">
        <w:tab/>
      </w:r>
      <w:r w:rsidR="00176E23">
        <w:tab/>
      </w:r>
      <w:r w:rsidR="00CC1023">
        <w:t>3</w:t>
      </w:r>
      <w:r w:rsidR="00176E23">
        <w:t xml:space="preserve">.5 </w:t>
      </w:r>
      <w:proofErr w:type="spellStart"/>
      <w:r w:rsidR="00176E23">
        <w:t>lbs</w:t>
      </w:r>
      <w:proofErr w:type="spellEnd"/>
    </w:p>
    <w:p w14:paraId="6EEE66E1" w14:textId="27BABFBC" w:rsidR="00453D89" w:rsidRDefault="00453D89" w:rsidP="002E5E1F">
      <w:pPr>
        <w:pStyle w:val="NoSpacing"/>
      </w:pPr>
      <w:r>
        <w:t>Bottom Round Steak</w:t>
      </w:r>
      <w:r>
        <w:tab/>
      </w:r>
      <w:r>
        <w:tab/>
      </w:r>
      <w:r>
        <w:tab/>
      </w:r>
      <w:r>
        <w:tab/>
        <w:t xml:space="preserve"> 1</w:t>
      </w:r>
      <w:r w:rsidR="007B66B4">
        <w:t>5</w:t>
      </w:r>
      <w:r>
        <w:t xml:space="preserve"> </w:t>
      </w:r>
      <w:proofErr w:type="spellStart"/>
      <w:r>
        <w:t>lbs</w:t>
      </w:r>
      <w:proofErr w:type="spellEnd"/>
      <w:r w:rsidR="00176E23">
        <w:tab/>
      </w:r>
      <w:r w:rsidR="00176E23">
        <w:tab/>
      </w:r>
      <w:r w:rsidR="00CC1023">
        <w:t>8</w:t>
      </w:r>
      <w:r w:rsidR="00176E23">
        <w:t xml:space="preserve"> </w:t>
      </w:r>
      <w:proofErr w:type="spellStart"/>
      <w:r w:rsidR="00176E23">
        <w:t>lbs</w:t>
      </w:r>
      <w:proofErr w:type="spellEnd"/>
      <w:r w:rsidR="00176E23">
        <w:tab/>
      </w:r>
      <w:r w:rsidR="00176E23">
        <w:tab/>
      </w:r>
      <w:r w:rsidR="0089543D">
        <w:t>4</w:t>
      </w:r>
      <w:r w:rsidR="00176E23">
        <w:t xml:space="preserve"> </w:t>
      </w:r>
      <w:proofErr w:type="spellStart"/>
      <w:r w:rsidR="00176E23">
        <w:t>lbs</w:t>
      </w:r>
      <w:proofErr w:type="spellEnd"/>
    </w:p>
    <w:p w14:paraId="4AEDC784" w14:textId="1E137CD5" w:rsidR="00A842D7" w:rsidRDefault="00A842D7" w:rsidP="002E5E1F">
      <w:pPr>
        <w:pStyle w:val="NoSpacing"/>
      </w:pPr>
      <w:r>
        <w:t>Sirloins</w:t>
      </w:r>
      <w:r>
        <w:tab/>
      </w:r>
      <w:r>
        <w:tab/>
      </w:r>
      <w:r>
        <w:tab/>
      </w:r>
      <w:r>
        <w:tab/>
      </w:r>
      <w:r>
        <w:tab/>
      </w:r>
      <w:r>
        <w:tab/>
        <w:t xml:space="preserve"> </w:t>
      </w:r>
      <w:r w:rsidR="007B66B4">
        <w:t>30</w:t>
      </w:r>
      <w:r>
        <w:t xml:space="preserve"> </w:t>
      </w:r>
      <w:proofErr w:type="spellStart"/>
      <w:r>
        <w:t>lbs</w:t>
      </w:r>
      <w:proofErr w:type="spellEnd"/>
      <w:r w:rsidR="00176E23">
        <w:tab/>
      </w:r>
      <w:r w:rsidR="00176E23">
        <w:tab/>
      </w:r>
      <w:r w:rsidR="00CC1023">
        <w:t>15</w:t>
      </w:r>
      <w:r w:rsidR="00176E23">
        <w:t xml:space="preserve"> </w:t>
      </w:r>
      <w:proofErr w:type="spellStart"/>
      <w:r w:rsidR="00176E23">
        <w:t>lbs</w:t>
      </w:r>
      <w:proofErr w:type="spellEnd"/>
      <w:r w:rsidR="00176E23">
        <w:tab/>
      </w:r>
      <w:r w:rsidR="00176E23">
        <w:tab/>
      </w:r>
      <w:r w:rsidR="0089543D">
        <w:t>7</w:t>
      </w:r>
      <w:r w:rsidR="00176E23">
        <w:t xml:space="preserve">.5 </w:t>
      </w:r>
      <w:proofErr w:type="spellStart"/>
      <w:r w:rsidR="00176E23">
        <w:t>lbs</w:t>
      </w:r>
      <w:proofErr w:type="spellEnd"/>
    </w:p>
    <w:p w14:paraId="1F0BDD82" w14:textId="084C7712" w:rsidR="00453D89" w:rsidRDefault="00453D89" w:rsidP="002E5E1F">
      <w:pPr>
        <w:pStyle w:val="NoSpacing"/>
      </w:pPr>
      <w:r>
        <w:t xml:space="preserve">Stew Meat </w:t>
      </w:r>
      <w:r>
        <w:tab/>
      </w:r>
      <w:r>
        <w:tab/>
      </w:r>
      <w:r>
        <w:tab/>
      </w:r>
      <w:r>
        <w:tab/>
      </w:r>
      <w:r>
        <w:tab/>
        <w:t xml:space="preserve"> </w:t>
      </w:r>
      <w:r w:rsidR="007B66B4">
        <w:t>20</w:t>
      </w:r>
      <w:r w:rsidR="00B53FAB">
        <w:t xml:space="preserve"> </w:t>
      </w:r>
      <w:proofErr w:type="spellStart"/>
      <w:r>
        <w:t>lbs</w:t>
      </w:r>
      <w:proofErr w:type="spellEnd"/>
      <w:r w:rsidR="00176E23">
        <w:tab/>
      </w:r>
      <w:r w:rsidR="00176E23">
        <w:tab/>
      </w:r>
      <w:r w:rsidR="00CC1023">
        <w:t>10</w:t>
      </w:r>
      <w:r w:rsidR="00176E23">
        <w:t xml:space="preserve"> </w:t>
      </w:r>
      <w:proofErr w:type="spellStart"/>
      <w:r w:rsidR="00176E23">
        <w:t>lbs</w:t>
      </w:r>
      <w:proofErr w:type="spellEnd"/>
      <w:r w:rsidR="00176E23">
        <w:tab/>
      </w:r>
      <w:r w:rsidR="00176E23">
        <w:tab/>
      </w:r>
      <w:r w:rsidR="0089543D">
        <w:t>5</w:t>
      </w:r>
      <w:r w:rsidR="00176E23">
        <w:t xml:space="preserve"> </w:t>
      </w:r>
      <w:proofErr w:type="spellStart"/>
      <w:r w:rsidR="00176E23">
        <w:t>lbs</w:t>
      </w:r>
      <w:proofErr w:type="spellEnd"/>
    </w:p>
    <w:p w14:paraId="253D93CD" w14:textId="1D523C21" w:rsidR="00453D89" w:rsidRDefault="00A842D7" w:rsidP="002E5E1F">
      <w:pPr>
        <w:pStyle w:val="NoSpacing"/>
      </w:pPr>
      <w:r>
        <w:t>Ground Beef</w:t>
      </w:r>
      <w:r>
        <w:tab/>
      </w:r>
      <w:r>
        <w:tab/>
      </w:r>
      <w:r>
        <w:tab/>
      </w:r>
      <w:r>
        <w:tab/>
      </w:r>
      <w:r w:rsidR="0089543D">
        <w:t xml:space="preserve">             </w:t>
      </w:r>
      <w:r w:rsidR="007B66B4">
        <w:t>306</w:t>
      </w:r>
      <w:r w:rsidR="00453D89">
        <w:t xml:space="preserve"> </w:t>
      </w:r>
      <w:proofErr w:type="spellStart"/>
      <w:r w:rsidR="00453D89">
        <w:t>lbs</w:t>
      </w:r>
      <w:proofErr w:type="spellEnd"/>
      <w:r w:rsidR="00176E23">
        <w:tab/>
      </w:r>
      <w:r w:rsidR="00176E23">
        <w:tab/>
      </w:r>
      <w:r w:rsidR="00CC1023">
        <w:t>153</w:t>
      </w:r>
      <w:r w:rsidR="00176E23">
        <w:t xml:space="preserve"> </w:t>
      </w:r>
      <w:proofErr w:type="spellStart"/>
      <w:r w:rsidR="00176E23">
        <w:t>lbs</w:t>
      </w:r>
      <w:proofErr w:type="spellEnd"/>
      <w:r w:rsidR="00176E23">
        <w:tab/>
      </w:r>
      <w:r w:rsidR="00176E23">
        <w:tab/>
      </w:r>
      <w:r w:rsidR="0089543D">
        <w:t>77</w:t>
      </w:r>
      <w:r w:rsidR="00176E23">
        <w:t xml:space="preserve"> </w:t>
      </w:r>
      <w:proofErr w:type="spellStart"/>
      <w:r w:rsidR="00176E23">
        <w:t>lbs</w:t>
      </w:r>
      <w:proofErr w:type="spellEnd"/>
    </w:p>
    <w:p w14:paraId="1D791C4C" w14:textId="76D97D13" w:rsidR="00563989" w:rsidRDefault="00563989" w:rsidP="002E5E1F">
      <w:pPr>
        <w:pStyle w:val="NoSpacing"/>
      </w:pPr>
      <w:r>
        <w:t>Organs</w:t>
      </w:r>
      <w:r>
        <w:tab/>
      </w:r>
      <w:r>
        <w:tab/>
      </w:r>
      <w:r>
        <w:tab/>
      </w:r>
      <w:r>
        <w:tab/>
      </w:r>
      <w:r>
        <w:tab/>
      </w:r>
      <w:r>
        <w:tab/>
        <w:t xml:space="preserve">10 </w:t>
      </w:r>
      <w:proofErr w:type="spellStart"/>
      <w:r>
        <w:t>lbs</w:t>
      </w:r>
      <w:proofErr w:type="spellEnd"/>
      <w:r>
        <w:tab/>
      </w:r>
      <w:r>
        <w:tab/>
        <w:t xml:space="preserve">5 </w:t>
      </w:r>
      <w:proofErr w:type="spellStart"/>
      <w:r>
        <w:t>lbs</w:t>
      </w:r>
      <w:proofErr w:type="spellEnd"/>
      <w:r>
        <w:tab/>
      </w:r>
      <w:r>
        <w:tab/>
        <w:t xml:space="preserve">2 </w:t>
      </w:r>
      <w:proofErr w:type="spellStart"/>
      <w:r>
        <w:t>lbs</w:t>
      </w:r>
      <w:proofErr w:type="spellEnd"/>
    </w:p>
    <w:p w14:paraId="11C32F43" w14:textId="7FD7CB64" w:rsidR="00563989" w:rsidRDefault="00563989" w:rsidP="002E5E1F">
      <w:pPr>
        <w:pStyle w:val="NoSpacing"/>
      </w:pPr>
      <w:r>
        <w:t>Short Ribs</w:t>
      </w:r>
      <w:r>
        <w:tab/>
      </w:r>
      <w:r>
        <w:tab/>
      </w:r>
      <w:r>
        <w:tab/>
      </w:r>
      <w:r>
        <w:tab/>
      </w:r>
      <w:r>
        <w:tab/>
        <w:t xml:space="preserve">35 </w:t>
      </w:r>
      <w:proofErr w:type="spellStart"/>
      <w:r>
        <w:t>lbs</w:t>
      </w:r>
      <w:proofErr w:type="spellEnd"/>
      <w:r w:rsidR="00CC1023">
        <w:tab/>
      </w:r>
      <w:r w:rsidR="00CC1023">
        <w:tab/>
        <w:t xml:space="preserve">18 </w:t>
      </w:r>
      <w:proofErr w:type="spellStart"/>
      <w:r w:rsidR="00CC1023">
        <w:t>lbs</w:t>
      </w:r>
      <w:proofErr w:type="spellEnd"/>
      <w:r w:rsidR="0089543D">
        <w:tab/>
      </w:r>
      <w:r w:rsidR="0089543D">
        <w:tab/>
        <w:t xml:space="preserve">9 </w:t>
      </w:r>
      <w:proofErr w:type="spellStart"/>
      <w:r w:rsidR="0089543D">
        <w:t>lbs</w:t>
      </w:r>
      <w:proofErr w:type="spellEnd"/>
    </w:p>
    <w:p w14:paraId="465BF591" w14:textId="77777777" w:rsidR="001F7E62" w:rsidRDefault="001F7E62" w:rsidP="002E5E1F">
      <w:pPr>
        <w:pStyle w:val="NoSpacing"/>
      </w:pPr>
    </w:p>
    <w:p w14:paraId="09931E22" w14:textId="77777777" w:rsidR="00563989" w:rsidRDefault="00563989" w:rsidP="002E5E1F">
      <w:pPr>
        <w:pStyle w:val="NoSpacing"/>
      </w:pPr>
    </w:p>
    <w:p w14:paraId="19BE348F" w14:textId="77777777" w:rsidR="00563989" w:rsidRDefault="00563989" w:rsidP="002E5E1F">
      <w:pPr>
        <w:pStyle w:val="NoSpacing"/>
      </w:pPr>
    </w:p>
    <w:p w14:paraId="28C7F007" w14:textId="1A2C96FB" w:rsidR="00453D89" w:rsidRDefault="00295C90" w:rsidP="002E5E1F">
      <w:pPr>
        <w:pStyle w:val="NoSpacing"/>
      </w:pPr>
      <w:r>
        <w:t>All figures are approximate</w:t>
      </w:r>
      <w:r w:rsidR="0007680B">
        <w:t>, custom butchering means you get to choose which cuts you want.</w:t>
      </w:r>
    </w:p>
    <w:p w14:paraId="2BFF72BF" w14:textId="0B96917C" w:rsidR="00A828EC" w:rsidRPr="002E5E1F" w:rsidRDefault="00453D89" w:rsidP="002E5E1F">
      <w:pPr>
        <w:pStyle w:val="NoSpacing"/>
      </w:pPr>
      <w:r>
        <w:t xml:space="preserve"> </w:t>
      </w:r>
    </w:p>
    <w:p w14:paraId="01E1D957" w14:textId="0D1F8225" w:rsidR="00A828EC" w:rsidRPr="002E5E1F" w:rsidRDefault="00295C90" w:rsidP="002E5E1F">
      <w:pPr>
        <w:pStyle w:val="NoSpacing"/>
      </w:pPr>
      <w:r>
        <w:t>Package sizes vary</w:t>
      </w:r>
    </w:p>
    <w:p w14:paraId="505B8AD0" w14:textId="77777777" w:rsidR="00A828EC" w:rsidRPr="002E5E1F" w:rsidRDefault="00A828EC" w:rsidP="002E5E1F">
      <w:pPr>
        <w:pStyle w:val="NoSpacing"/>
      </w:pPr>
      <w:r w:rsidRPr="002E5E1F">
        <w:t>Blight Farms Inc.</w:t>
      </w:r>
    </w:p>
    <w:p w14:paraId="62E92DD9" w14:textId="30167566" w:rsidR="00A828EC" w:rsidRDefault="00A828EC" w:rsidP="002E5E1F">
      <w:pPr>
        <w:pStyle w:val="NoSpacing"/>
        <w:rPr>
          <w:rFonts w:ascii="Times New Roman" w:hAnsi="Times New Roman"/>
          <w:b/>
          <w:i/>
        </w:rPr>
      </w:pPr>
      <w:r w:rsidRPr="002E5E1F">
        <w:t xml:space="preserve">Call </w:t>
      </w:r>
      <w:r w:rsidR="00DA49E0">
        <w:t>Afton</w:t>
      </w:r>
      <w:r w:rsidRPr="002E5E1F">
        <w:t xml:space="preserve"> to place</w:t>
      </w:r>
      <w:r w:rsidR="003D0622" w:rsidRPr="002E5E1F">
        <w:t xml:space="preserve"> your order</w:t>
      </w:r>
      <w:r w:rsidR="00DA49E0">
        <w:t>:</w:t>
      </w:r>
      <w:r w:rsidR="003D0622" w:rsidRPr="002E5E1F">
        <w:t xml:space="preserve"> 1-517-</w:t>
      </w:r>
      <w:r w:rsidR="00DA49E0">
        <w:t>488-4938</w:t>
      </w:r>
      <w:r w:rsidR="00320C3F">
        <w:t xml:space="preserve">    </w:t>
      </w:r>
    </w:p>
    <w:p w14:paraId="37D4FD5A" w14:textId="01082636" w:rsidR="00FC2CF9" w:rsidRDefault="00FC2CF9" w:rsidP="002E5E1F">
      <w:pPr>
        <w:pStyle w:val="NoSpacing"/>
        <w:rPr>
          <w:rFonts w:ascii="Times New Roman" w:hAnsi="Times New Roman"/>
          <w:b/>
          <w:i/>
        </w:rPr>
      </w:pPr>
    </w:p>
    <w:p w14:paraId="30AEA828" w14:textId="3775C566" w:rsidR="00FC2CF9" w:rsidRDefault="00FC2CF9" w:rsidP="002E5E1F">
      <w:pPr>
        <w:pStyle w:val="NoSpacing"/>
        <w:rPr>
          <w:rFonts w:ascii="Times New Roman" w:hAnsi="Times New Roman"/>
          <w:b/>
          <w:i/>
        </w:rPr>
      </w:pPr>
    </w:p>
    <w:p w14:paraId="3C22A83E" w14:textId="189D2DF0" w:rsidR="00FC2CF9" w:rsidRDefault="00FC2CF9" w:rsidP="002E5E1F">
      <w:pPr>
        <w:pStyle w:val="NoSpacing"/>
        <w:rPr>
          <w:rFonts w:ascii="Times New Roman" w:hAnsi="Times New Roman"/>
          <w:b/>
          <w:i/>
        </w:rPr>
      </w:pPr>
    </w:p>
    <w:p w14:paraId="60F81ABD" w14:textId="301C35AF" w:rsidR="00FC2CF9" w:rsidRPr="00FC2CF9" w:rsidRDefault="00FC2CF9" w:rsidP="002E5E1F">
      <w:pPr>
        <w:pStyle w:val="NoSpacing"/>
        <w:rPr>
          <w:iCs/>
        </w:rPr>
      </w:pPr>
      <w:r>
        <w:rPr>
          <w:rFonts w:ascii="Times New Roman" w:hAnsi="Times New Roman"/>
          <w:b/>
          <w:iCs/>
        </w:rPr>
        <w:t>All above costs are approximate and depend on the actual weight of the animal when it is at the processing facility. We require you to pay for the animal before it is delivered to the butcher.</w:t>
      </w:r>
    </w:p>
    <w:sectPr w:rsidR="00FC2CF9" w:rsidRPr="00FC2CF9" w:rsidSect="004E5BE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888F7" w14:textId="77777777" w:rsidR="002C76AE" w:rsidRDefault="002C76AE" w:rsidP="00D56E01">
      <w:pPr>
        <w:spacing w:after="0" w:line="240" w:lineRule="auto"/>
      </w:pPr>
      <w:r>
        <w:separator/>
      </w:r>
    </w:p>
  </w:endnote>
  <w:endnote w:type="continuationSeparator" w:id="0">
    <w:p w14:paraId="0AE23093" w14:textId="77777777" w:rsidR="002C76AE" w:rsidRDefault="002C76AE" w:rsidP="00D56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70281" w14:textId="77777777" w:rsidR="00DA61D9" w:rsidRDefault="00DA61D9" w:rsidP="00D56E01">
    <w:pPr>
      <w:jc w:val="center"/>
    </w:pPr>
    <w:r>
      <w:t xml:space="preserve">11705 24 Mile Road </w:t>
    </w:r>
    <w:r>
      <w:rPr>
        <w:rFonts w:ascii="Times New Roman" w:hAnsi="Times New Roman"/>
      </w:rPr>
      <w:t>•</w:t>
    </w:r>
    <w:r>
      <w:t xml:space="preserve"> Albion, MI 49224 </w:t>
    </w:r>
    <w:r>
      <w:rPr>
        <w:rFonts w:ascii="Times New Roman" w:hAnsi="Times New Roman"/>
      </w:rPr>
      <w:t>•</w:t>
    </w:r>
    <w:r w:rsidR="003D0622">
      <w:t xml:space="preserve"> Phone: (517)937.8273</w:t>
    </w:r>
    <w:r>
      <w:t xml:space="preserve"> </w:t>
    </w:r>
    <w:r>
      <w:rPr>
        <w:rFonts w:ascii="Times New Roman" w:hAnsi="Times New Roman"/>
      </w:rPr>
      <w:t>•</w:t>
    </w:r>
    <w:r>
      <w:t xml:space="preserve"> Email: pork2@dmcibb.net</w:t>
    </w:r>
  </w:p>
  <w:p w14:paraId="7F87D00C" w14:textId="77777777" w:rsidR="00DA61D9" w:rsidRDefault="00DA61D9" w:rsidP="00D56E01">
    <w:pPr>
      <w:jc w:val="center"/>
    </w:pPr>
    <w:r>
      <w:t>www.blightfarms.com</w:t>
    </w:r>
  </w:p>
  <w:p w14:paraId="18455D9D" w14:textId="77777777" w:rsidR="00DA61D9" w:rsidRDefault="00DA61D9">
    <w:pPr>
      <w:pStyle w:val="Footer"/>
    </w:pPr>
  </w:p>
  <w:p w14:paraId="38251040" w14:textId="77777777" w:rsidR="00DA61D9" w:rsidRDefault="00DA6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35352" w14:textId="77777777" w:rsidR="002C76AE" w:rsidRDefault="002C76AE" w:rsidP="00D56E01">
      <w:pPr>
        <w:spacing w:after="0" w:line="240" w:lineRule="auto"/>
      </w:pPr>
      <w:r>
        <w:separator/>
      </w:r>
    </w:p>
  </w:footnote>
  <w:footnote w:type="continuationSeparator" w:id="0">
    <w:p w14:paraId="3631C9D1" w14:textId="77777777" w:rsidR="002C76AE" w:rsidRDefault="002C76AE" w:rsidP="00D56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9DEBB" w14:textId="77777777" w:rsidR="002805D9" w:rsidRDefault="002805D9">
    <w:pPr>
      <w:pStyle w:val="Header"/>
    </w:pPr>
    <w:r>
      <w:t xml:space="preserve">                           </w:t>
    </w:r>
    <w:r>
      <w:rPr>
        <w:noProof/>
      </w:rPr>
      <w:drawing>
        <wp:inline distT="0" distB="0" distL="0" distR="0" wp14:anchorId="134AE7A2" wp14:editId="3BA4F1E1">
          <wp:extent cx="4572000" cy="136855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ight logo GREEN 130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72000" cy="136855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8EC"/>
    <w:rsid w:val="00017CEF"/>
    <w:rsid w:val="000656AC"/>
    <w:rsid w:val="0007680B"/>
    <w:rsid w:val="000F6829"/>
    <w:rsid w:val="000F7F10"/>
    <w:rsid w:val="0012232D"/>
    <w:rsid w:val="00171E78"/>
    <w:rsid w:val="00176E23"/>
    <w:rsid w:val="001B65CA"/>
    <w:rsid w:val="001C465C"/>
    <w:rsid w:val="001E01CD"/>
    <w:rsid w:val="001F7046"/>
    <w:rsid w:val="001F7E62"/>
    <w:rsid w:val="0020635A"/>
    <w:rsid w:val="00240DFF"/>
    <w:rsid w:val="00260A0A"/>
    <w:rsid w:val="002805D9"/>
    <w:rsid w:val="00284BEA"/>
    <w:rsid w:val="00295C90"/>
    <w:rsid w:val="002A7B77"/>
    <w:rsid w:val="002C7515"/>
    <w:rsid w:val="002C76AE"/>
    <w:rsid w:val="002E5E1F"/>
    <w:rsid w:val="00320C3F"/>
    <w:rsid w:val="0032728C"/>
    <w:rsid w:val="00346B9C"/>
    <w:rsid w:val="003D0622"/>
    <w:rsid w:val="00423766"/>
    <w:rsid w:val="00453D89"/>
    <w:rsid w:val="004A43C9"/>
    <w:rsid w:val="004D68B0"/>
    <w:rsid w:val="004E5BE8"/>
    <w:rsid w:val="00516A1A"/>
    <w:rsid w:val="005234F6"/>
    <w:rsid w:val="005248EC"/>
    <w:rsid w:val="005331CF"/>
    <w:rsid w:val="0053425A"/>
    <w:rsid w:val="00534AFF"/>
    <w:rsid w:val="00563989"/>
    <w:rsid w:val="0057055C"/>
    <w:rsid w:val="0057359F"/>
    <w:rsid w:val="00582968"/>
    <w:rsid w:val="005830EE"/>
    <w:rsid w:val="00591091"/>
    <w:rsid w:val="005C7F13"/>
    <w:rsid w:val="006124EA"/>
    <w:rsid w:val="00712CC9"/>
    <w:rsid w:val="00714CE1"/>
    <w:rsid w:val="00786845"/>
    <w:rsid w:val="007A17DA"/>
    <w:rsid w:val="007B66B4"/>
    <w:rsid w:val="007C4062"/>
    <w:rsid w:val="007F3BC0"/>
    <w:rsid w:val="0080368D"/>
    <w:rsid w:val="00815CA6"/>
    <w:rsid w:val="008239E1"/>
    <w:rsid w:val="00823E01"/>
    <w:rsid w:val="00861341"/>
    <w:rsid w:val="00894189"/>
    <w:rsid w:val="008943BB"/>
    <w:rsid w:val="0089543D"/>
    <w:rsid w:val="00896F40"/>
    <w:rsid w:val="0093023D"/>
    <w:rsid w:val="00936BCA"/>
    <w:rsid w:val="00976242"/>
    <w:rsid w:val="009814F3"/>
    <w:rsid w:val="00983571"/>
    <w:rsid w:val="00A828EC"/>
    <w:rsid w:val="00A842D7"/>
    <w:rsid w:val="00AA06B4"/>
    <w:rsid w:val="00AC74C6"/>
    <w:rsid w:val="00AD6ED8"/>
    <w:rsid w:val="00AE5F00"/>
    <w:rsid w:val="00B15625"/>
    <w:rsid w:val="00B53FAB"/>
    <w:rsid w:val="00BC7D49"/>
    <w:rsid w:val="00C875CA"/>
    <w:rsid w:val="00CC1023"/>
    <w:rsid w:val="00CC40E3"/>
    <w:rsid w:val="00CE2157"/>
    <w:rsid w:val="00D34973"/>
    <w:rsid w:val="00D402C2"/>
    <w:rsid w:val="00D53353"/>
    <w:rsid w:val="00D56E01"/>
    <w:rsid w:val="00DA49E0"/>
    <w:rsid w:val="00DA61D9"/>
    <w:rsid w:val="00E12C3A"/>
    <w:rsid w:val="00E14FC8"/>
    <w:rsid w:val="00E34348"/>
    <w:rsid w:val="00EA2A99"/>
    <w:rsid w:val="00ED56F8"/>
    <w:rsid w:val="00EE7A91"/>
    <w:rsid w:val="00EF5820"/>
    <w:rsid w:val="00F0024E"/>
    <w:rsid w:val="00FC2CF9"/>
    <w:rsid w:val="00FE1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59E87A"/>
  <w15:docId w15:val="{884474C2-0334-4A68-8722-B1014DA83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7B77"/>
    <w:pPr>
      <w:spacing w:after="200" w:line="276" w:lineRule="auto"/>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56E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D56E01"/>
    <w:rPr>
      <w:rFonts w:ascii="Tahoma" w:hAnsi="Tahoma" w:cs="Tahoma"/>
      <w:sz w:val="16"/>
      <w:szCs w:val="16"/>
    </w:rPr>
  </w:style>
  <w:style w:type="paragraph" w:styleId="Header">
    <w:name w:val="header"/>
    <w:basedOn w:val="Normal"/>
    <w:link w:val="HeaderChar"/>
    <w:semiHidden/>
    <w:rsid w:val="00D56E01"/>
    <w:pPr>
      <w:tabs>
        <w:tab w:val="center" w:pos="4680"/>
        <w:tab w:val="right" w:pos="9360"/>
      </w:tabs>
      <w:spacing w:after="0" w:line="240" w:lineRule="auto"/>
    </w:pPr>
  </w:style>
  <w:style w:type="character" w:customStyle="1" w:styleId="HeaderChar">
    <w:name w:val="Header Char"/>
    <w:basedOn w:val="DefaultParagraphFont"/>
    <w:link w:val="Header"/>
    <w:semiHidden/>
    <w:locked/>
    <w:rsid w:val="00D56E01"/>
    <w:rPr>
      <w:rFonts w:cs="Times New Roman"/>
    </w:rPr>
  </w:style>
  <w:style w:type="paragraph" w:styleId="Footer">
    <w:name w:val="footer"/>
    <w:basedOn w:val="Normal"/>
    <w:link w:val="FooterChar"/>
    <w:rsid w:val="00D56E01"/>
    <w:pPr>
      <w:tabs>
        <w:tab w:val="center" w:pos="4680"/>
        <w:tab w:val="right" w:pos="9360"/>
      </w:tabs>
      <w:spacing w:after="0" w:line="240" w:lineRule="auto"/>
    </w:pPr>
  </w:style>
  <w:style w:type="character" w:customStyle="1" w:styleId="FooterChar">
    <w:name w:val="Footer Char"/>
    <w:basedOn w:val="DefaultParagraphFont"/>
    <w:link w:val="Footer"/>
    <w:locked/>
    <w:rsid w:val="00D56E01"/>
    <w:rPr>
      <w:rFonts w:cs="Times New Roman"/>
    </w:rPr>
  </w:style>
  <w:style w:type="character" w:styleId="Hyperlink">
    <w:name w:val="Hyperlink"/>
    <w:basedOn w:val="DefaultParagraphFont"/>
    <w:rsid w:val="00EF5820"/>
    <w:rPr>
      <w:rFonts w:cs="Times New Roman"/>
      <w:color w:val="0000FF"/>
      <w:u w:val="single"/>
    </w:rPr>
  </w:style>
  <w:style w:type="paragraph" w:styleId="NoSpacing">
    <w:name w:val="No Spacing"/>
    <w:uiPriority w:val="1"/>
    <w:qFormat/>
    <w:rsid w:val="002E5E1F"/>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5179\Desktop\FREEZER\Blight%20Farms%20letterhead%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Blight Farms letterhead 3.dot</Template>
  <TotalTime>2</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Blight Farms</dc:creator>
  <cp:lastModifiedBy>Le Anne Blight</cp:lastModifiedBy>
  <cp:revision>2</cp:revision>
  <cp:lastPrinted>2022-03-31T13:49:00Z</cp:lastPrinted>
  <dcterms:created xsi:type="dcterms:W3CDTF">2026-08-25T23:07:00Z</dcterms:created>
  <dcterms:modified xsi:type="dcterms:W3CDTF">2026-08-25T23:07:00Z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574af28e0bb0fa50e1eb00f69891213eccb6f33f138f4abf29f697f3e82bb676</vt:lpwstr>
  </property>
</Properties>
</file>